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7819"/>
      </w:tblGrid>
      <w:tr w:rsidR="00897FB4" w:rsidRPr="00897FB4" w14:paraId="163DB2A2" w14:textId="77777777" w:rsidTr="002A068F">
        <w:trPr>
          <w:trHeight w:val="8366"/>
          <w:tblHeader/>
        </w:trPr>
        <w:tc>
          <w:tcPr>
            <w:tcW w:w="7819" w:type="dxa"/>
          </w:tcPr>
          <w:p w14:paraId="1F83CF77" w14:textId="6C2F6013" w:rsidR="00897FB4" w:rsidRPr="00897FB4" w:rsidRDefault="00E528B4" w:rsidP="00897FB4">
            <w:pPr>
              <w:pStyle w:val="Subtitle"/>
            </w:pPr>
            <w:r>
              <w:t>202</w:t>
            </w:r>
            <w:r w:rsidR="00C86C44">
              <w:t>5</w:t>
            </w:r>
          </w:p>
          <w:p w14:paraId="1EBADA21" w14:textId="4FF09E7A" w:rsidR="00897FB4" w:rsidRPr="006542FB" w:rsidRDefault="006542FB" w:rsidP="00897FB4">
            <w:pPr>
              <w:pStyle w:val="Title"/>
              <w:rPr>
                <w:sz w:val="72"/>
                <w:szCs w:val="72"/>
              </w:rPr>
            </w:pPr>
            <w:r w:rsidRPr="006542FB">
              <w:rPr>
                <w:sz w:val="72"/>
                <w:szCs w:val="72"/>
              </w:rPr>
              <w:t>Organic Yard Waste Curbside Pickup</w:t>
            </w:r>
          </w:p>
          <w:p w14:paraId="4BBD7E99" w14:textId="5AFAC068" w:rsidR="00897FB4" w:rsidRPr="00897FB4" w:rsidRDefault="00E528B4" w:rsidP="00E528B4">
            <w:pPr>
              <w:pStyle w:val="Date"/>
              <w:ind w:left="0"/>
            </w:pPr>
            <w:r>
              <w:t>DATES</w:t>
            </w:r>
            <w:r w:rsidR="006542FB">
              <w:t xml:space="preserve">: October </w:t>
            </w:r>
            <w:r w:rsidR="0049245E">
              <w:t>6</w:t>
            </w:r>
            <w:r w:rsidR="006542FB" w:rsidRPr="006542FB">
              <w:rPr>
                <w:vertAlign w:val="superscript"/>
              </w:rPr>
              <w:t>th</w:t>
            </w:r>
            <w:r w:rsidR="0049245E">
              <w:rPr>
                <w:vertAlign w:val="superscript"/>
              </w:rPr>
              <w:t xml:space="preserve"> </w:t>
            </w:r>
            <w:r w:rsidR="0049245E">
              <w:t xml:space="preserve">   to   10</w:t>
            </w:r>
            <w:r w:rsidR="0049245E" w:rsidRPr="0049245E">
              <w:rPr>
                <w:vertAlign w:val="superscript"/>
              </w:rPr>
              <w:t>th</w:t>
            </w:r>
            <w:r>
              <w:rPr>
                <w:vertAlign w:val="superscript"/>
              </w:rPr>
              <w:t xml:space="preserve"> </w:t>
            </w:r>
          </w:p>
          <w:p w14:paraId="3FAE8076" w14:textId="6FCDC20E" w:rsidR="00897FB4" w:rsidRPr="006542FB" w:rsidRDefault="006542FB" w:rsidP="006542FB">
            <w:pPr>
              <w:pStyle w:val="Location"/>
            </w:pPr>
            <w:r w:rsidRPr="006542FB">
              <w:t>please use paper bags or a clean empty trash can</w:t>
            </w:r>
            <w:r w:rsidR="00706C93">
              <w:t>.</w:t>
            </w:r>
            <w:r w:rsidR="00E528B4">
              <w:t xml:space="preserve"> plastic bags are not accepted</w:t>
            </w:r>
            <w:r w:rsidRPr="006542FB">
              <w:t xml:space="preserve">. </w:t>
            </w:r>
            <w:r w:rsidR="00706C93">
              <w:t>b</w:t>
            </w:r>
            <w:r w:rsidRPr="006542FB">
              <w:t>ranches can be bundled with rope or twine,</w:t>
            </w:r>
            <w:r w:rsidR="00E528B4">
              <w:t xml:space="preserve"> </w:t>
            </w:r>
            <w:r w:rsidR="00706C93">
              <w:t>p</w:t>
            </w:r>
            <w:r w:rsidR="00E528B4">
              <w:t>lease</w:t>
            </w:r>
            <w:r w:rsidRPr="006542FB">
              <w:t xml:space="preserve"> NO WIRE</w:t>
            </w:r>
            <w:r w:rsidR="002029A5">
              <w:t>, Bundles can only be up to 4 foot long</w:t>
            </w:r>
            <w:r w:rsidRPr="006542FB">
              <w:t xml:space="preserve">. </w:t>
            </w:r>
            <w:r w:rsidR="00706C93">
              <w:t>i</w:t>
            </w:r>
            <w:r w:rsidRPr="006542FB">
              <w:t>f there is trash within any of the yard waste, it will be left behind.</w:t>
            </w:r>
          </w:p>
          <w:p w14:paraId="2482FBBF" w14:textId="0226D2AF" w:rsidR="00897FB4" w:rsidRPr="00897FB4" w:rsidRDefault="00897FB4" w:rsidP="00897FB4">
            <w:pPr>
              <w:pStyle w:val="Location"/>
            </w:pPr>
          </w:p>
          <w:p w14:paraId="5A269C0E" w14:textId="2F287534" w:rsidR="006542FB" w:rsidRPr="00897FB4" w:rsidRDefault="006542FB" w:rsidP="006542FB">
            <w:pPr>
              <w:pStyle w:val="Location"/>
              <w:jc w:val="center"/>
            </w:pPr>
            <w:r>
              <w:rPr>
                <w:noProof/>
              </w:rPr>
              <w:drawing>
                <wp:inline distT="0" distB="0" distL="0" distR="0" wp14:anchorId="3E252043" wp14:editId="70DFF63C">
                  <wp:extent cx="3144271" cy="1504950"/>
                  <wp:effectExtent l="0" t="0" r="0" b="0"/>
                  <wp:docPr id="2" name="Picture 1" descr="yard wa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ard wa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854" cy="150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47E38E" w14:textId="77777777" w:rsidR="002A068F" w:rsidRDefault="002A068F" w:rsidP="006542FB">
      <w:pPr>
        <w:pStyle w:val="NoSpacing"/>
        <w:ind w:left="0"/>
      </w:pPr>
    </w:p>
    <w:sectPr w:rsidR="002A068F" w:rsidSect="00A95506">
      <w:headerReference w:type="default" r:id="rId11"/>
      <w:footerReference w:type="default" r:id="rId12"/>
      <w:headerReference w:type="first" r:id="rId13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9C07A2" w14:textId="77777777" w:rsidR="006542FB" w:rsidRDefault="006542FB" w:rsidP="0068245E">
      <w:pPr>
        <w:spacing w:after="0" w:line="240" w:lineRule="auto"/>
      </w:pPr>
      <w:r>
        <w:separator/>
      </w:r>
    </w:p>
  </w:endnote>
  <w:endnote w:type="continuationSeparator" w:id="0">
    <w:p w14:paraId="0E101FF5" w14:textId="77777777" w:rsidR="006542FB" w:rsidRDefault="006542FB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8126936" w14:textId="77777777"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068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42DECF" w14:textId="77777777" w:rsidR="006542FB" w:rsidRDefault="006542FB" w:rsidP="0068245E">
      <w:pPr>
        <w:spacing w:after="0" w:line="240" w:lineRule="auto"/>
      </w:pPr>
      <w:r>
        <w:separator/>
      </w:r>
    </w:p>
  </w:footnote>
  <w:footnote w:type="continuationSeparator" w:id="0">
    <w:p w14:paraId="39A6E07F" w14:textId="77777777" w:rsidR="006542FB" w:rsidRDefault="006542FB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96A226" w14:textId="64A72F88" w:rsidR="002A068F" w:rsidRPr="006542FB" w:rsidRDefault="002A068F" w:rsidP="006542FB">
    <w:pPr>
      <w:pStyle w:val="Header"/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811E50" w14:textId="77777777" w:rsidR="009124DD" w:rsidRDefault="00897FB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7CF67EB6" wp14:editId="176802E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02D95842" id="Frame 25" o:spid="_x0000_s1026" alt="&quot;&quot;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C4347D6" wp14:editId="0C2784E8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283FD5D" id="Group 1" o:spid="_x0000_s1026" alt="&quot;&quot;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">
                <v:imagedata r:id="rId3" o:title="Maroon Flowers" croptop="11340f" cropbottom="16322f" cropleft="5137f"/>
              </v:shape>
              <v:shape id="Picture 29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">
                <v:imagedata r:id="rId4" o:title="Petals" croptop="11131f" cropbottom="16412f" cropleft="11563f" cropright="8752f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483158777">
    <w:abstractNumId w:val="11"/>
  </w:num>
  <w:num w:numId="2" w16cid:durableId="1410276828">
    <w:abstractNumId w:val="12"/>
  </w:num>
  <w:num w:numId="3" w16cid:durableId="531572799">
    <w:abstractNumId w:val="10"/>
  </w:num>
  <w:num w:numId="4" w16cid:durableId="1238638486">
    <w:abstractNumId w:val="9"/>
  </w:num>
  <w:num w:numId="5" w16cid:durableId="53508987">
    <w:abstractNumId w:val="7"/>
  </w:num>
  <w:num w:numId="6" w16cid:durableId="991787476">
    <w:abstractNumId w:val="6"/>
  </w:num>
  <w:num w:numId="7" w16cid:durableId="1895041182">
    <w:abstractNumId w:val="5"/>
  </w:num>
  <w:num w:numId="8" w16cid:durableId="1182890916">
    <w:abstractNumId w:val="4"/>
  </w:num>
  <w:num w:numId="9" w16cid:durableId="1918131056">
    <w:abstractNumId w:val="8"/>
  </w:num>
  <w:num w:numId="10" w16cid:durableId="674260152">
    <w:abstractNumId w:val="3"/>
  </w:num>
  <w:num w:numId="11" w16cid:durableId="95058557">
    <w:abstractNumId w:val="2"/>
  </w:num>
  <w:num w:numId="12" w16cid:durableId="223444303">
    <w:abstractNumId w:val="1"/>
  </w:num>
  <w:num w:numId="13" w16cid:durableId="10678756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2FB"/>
    <w:rsid w:val="000E33EA"/>
    <w:rsid w:val="001570B2"/>
    <w:rsid w:val="001624C3"/>
    <w:rsid w:val="002029A5"/>
    <w:rsid w:val="00220400"/>
    <w:rsid w:val="0025250E"/>
    <w:rsid w:val="002733AA"/>
    <w:rsid w:val="002A068F"/>
    <w:rsid w:val="004611DB"/>
    <w:rsid w:val="0049245E"/>
    <w:rsid w:val="004A46BD"/>
    <w:rsid w:val="005D2D39"/>
    <w:rsid w:val="006542FB"/>
    <w:rsid w:val="0068245E"/>
    <w:rsid w:val="0069500E"/>
    <w:rsid w:val="00706C93"/>
    <w:rsid w:val="00713F12"/>
    <w:rsid w:val="007A4EDB"/>
    <w:rsid w:val="00834305"/>
    <w:rsid w:val="00866AA4"/>
    <w:rsid w:val="00897FB4"/>
    <w:rsid w:val="009124DD"/>
    <w:rsid w:val="0094423C"/>
    <w:rsid w:val="00946DF3"/>
    <w:rsid w:val="00A95506"/>
    <w:rsid w:val="00A97492"/>
    <w:rsid w:val="00AB123B"/>
    <w:rsid w:val="00AC5DF2"/>
    <w:rsid w:val="00B168F9"/>
    <w:rsid w:val="00C67FD5"/>
    <w:rsid w:val="00C86C44"/>
    <w:rsid w:val="00C93A32"/>
    <w:rsid w:val="00CE754C"/>
    <w:rsid w:val="00CF207A"/>
    <w:rsid w:val="00D529A9"/>
    <w:rsid w:val="00D6070F"/>
    <w:rsid w:val="00E06E40"/>
    <w:rsid w:val="00E402F3"/>
    <w:rsid w:val="00E43EFE"/>
    <w:rsid w:val="00E528B4"/>
    <w:rsid w:val="00F35921"/>
    <w:rsid w:val="00F80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C9DAB5A"/>
  <w15:chartTrackingRefBased/>
  <w15:docId w15:val="{0BA6475C-C7A9-452F-A7E4-364F62633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mcilvee\AppData\Roaming\Microsoft\Templates\Springtime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458F2609-9CED-43DE-A457-02D667AE7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A1FBC0-ACE6-40D2-938E-942B2886F3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9BEF6A-3E34-4632-B7FF-A731D8A1C1F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flyer.dotx</Template>
  <TotalTime>15</TotalTime>
  <Pages>2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 McIlvee</dc:creator>
  <cp:keywords/>
  <dc:description/>
  <cp:lastModifiedBy>Barb McIlvee</cp:lastModifiedBy>
  <cp:revision>5</cp:revision>
  <cp:lastPrinted>2025-08-22T14:19:00Z</cp:lastPrinted>
  <dcterms:created xsi:type="dcterms:W3CDTF">2024-09-19T14:17:00Z</dcterms:created>
  <dcterms:modified xsi:type="dcterms:W3CDTF">2025-08-22T14:19:00Z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